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66B6" w:rsidRPr="00575ED4" w:rsidRDefault="00CC66B6" w:rsidP="00DF472A">
      <w:pPr>
        <w:jc w:val="center"/>
        <w:rPr>
          <w:b/>
          <w:sz w:val="28"/>
          <w:szCs w:val="28"/>
          <w:lang w:val="hu-HU"/>
        </w:rPr>
      </w:pPr>
      <w:r>
        <w:rPr>
          <w:b/>
          <w:sz w:val="28"/>
          <w:szCs w:val="28"/>
          <w:lang w:val="hu-HU"/>
        </w:rPr>
        <w:t>TI</w:t>
      </w:r>
      <w:r w:rsidRPr="00575ED4">
        <w:rPr>
          <w:b/>
          <w:sz w:val="28"/>
          <w:szCs w:val="28"/>
          <w:lang w:val="hu-HU"/>
        </w:rPr>
        <w:t xml:space="preserve">KOS KÖZSÉGI ÖNKORMÁNYZAT </w:t>
      </w:r>
      <w:r w:rsidRPr="00575ED4">
        <w:rPr>
          <w:b/>
          <w:sz w:val="28"/>
          <w:szCs w:val="28"/>
          <w:lang w:val="hu-HU"/>
        </w:rPr>
        <w:br/>
        <w:t>KÉPVISELŐ-TESTÜLETÉNEK</w:t>
      </w:r>
    </w:p>
    <w:p w:rsidR="00CC66B6" w:rsidRPr="00575ED4" w:rsidRDefault="00CC66B6" w:rsidP="00DF472A">
      <w:pPr>
        <w:jc w:val="center"/>
        <w:rPr>
          <w:b/>
          <w:sz w:val="28"/>
          <w:szCs w:val="28"/>
          <w:lang w:val="hu-HU"/>
        </w:rPr>
      </w:pPr>
    </w:p>
    <w:p w:rsidR="00CC66B6" w:rsidRDefault="00CC66B6" w:rsidP="00DF472A">
      <w:pPr>
        <w:jc w:val="center"/>
        <w:rPr>
          <w:b/>
          <w:sz w:val="28"/>
          <w:szCs w:val="28"/>
          <w:lang w:val="hu-HU"/>
        </w:rPr>
      </w:pPr>
      <w:r>
        <w:rPr>
          <w:b/>
          <w:sz w:val="28"/>
          <w:szCs w:val="28"/>
          <w:lang w:val="hu-HU"/>
        </w:rPr>
        <w:t>12.számú</w:t>
      </w:r>
    </w:p>
    <w:p w:rsidR="00CC66B6" w:rsidRPr="00575ED4" w:rsidRDefault="00CC66B6" w:rsidP="00DF472A">
      <w:pPr>
        <w:jc w:val="center"/>
        <w:rPr>
          <w:b/>
          <w:sz w:val="28"/>
          <w:szCs w:val="28"/>
          <w:lang w:val="hu-HU"/>
        </w:rPr>
      </w:pPr>
      <w:r>
        <w:rPr>
          <w:b/>
          <w:sz w:val="28"/>
          <w:szCs w:val="28"/>
          <w:lang w:val="hu-HU"/>
        </w:rPr>
        <w:t xml:space="preserve">NYILVÁNOS ÜLÉS </w:t>
      </w:r>
      <w:r w:rsidRPr="00575ED4">
        <w:rPr>
          <w:b/>
          <w:sz w:val="28"/>
          <w:szCs w:val="28"/>
          <w:lang w:val="hu-HU"/>
        </w:rPr>
        <w:t>JEGYZŐKÖNYV</w:t>
      </w:r>
    </w:p>
    <w:p w:rsidR="00CC66B6" w:rsidRPr="00D16D4C" w:rsidRDefault="00CC66B6" w:rsidP="00DF472A">
      <w:pPr>
        <w:jc w:val="center"/>
        <w:rPr>
          <w:b/>
          <w:lang w:val="hu-HU"/>
        </w:rPr>
      </w:pPr>
    </w:p>
    <w:p w:rsidR="00CC66B6" w:rsidRPr="00575ED4" w:rsidRDefault="00CC66B6" w:rsidP="00DF472A">
      <w:pPr>
        <w:pBdr>
          <w:bottom w:val="single" w:sz="12" w:space="1" w:color="auto"/>
        </w:pBdr>
        <w:jc w:val="center"/>
        <w:rPr>
          <w:b/>
          <w:sz w:val="28"/>
          <w:szCs w:val="28"/>
          <w:lang w:val="hu-HU"/>
        </w:rPr>
      </w:pPr>
      <w:r w:rsidRPr="00575ED4">
        <w:rPr>
          <w:b/>
          <w:sz w:val="28"/>
          <w:szCs w:val="28"/>
          <w:lang w:val="hu-HU"/>
        </w:rPr>
        <w:t>HATÁROZATAI</w:t>
      </w:r>
    </w:p>
    <w:p w:rsidR="00CC66B6" w:rsidRPr="00253A1A" w:rsidRDefault="00CC66B6">
      <w:pPr>
        <w:rPr>
          <w:lang w:val="hu-HU"/>
        </w:rPr>
      </w:pPr>
    </w:p>
    <w:p w:rsidR="00CC66B6" w:rsidRPr="00253A1A" w:rsidRDefault="00CC66B6" w:rsidP="00DF472A">
      <w:pPr>
        <w:pStyle w:val="NoSpacing"/>
        <w:rPr>
          <w:i/>
          <w:lang w:val="hu-HU"/>
        </w:rPr>
      </w:pPr>
      <w:r w:rsidRPr="00253A1A">
        <w:rPr>
          <w:i/>
          <w:lang w:val="hu-HU"/>
        </w:rPr>
        <w:t>84/2011./X.25./kt.határozat:</w:t>
      </w:r>
      <w:r w:rsidRPr="00253A1A">
        <w:rPr>
          <w:i/>
          <w:lang w:val="hu-HU"/>
        </w:rPr>
        <w:tab/>
      </w:r>
      <w:r w:rsidRPr="00253A1A">
        <w:rPr>
          <w:i/>
          <w:lang w:val="hu-HU"/>
        </w:rPr>
        <w:tab/>
      </w:r>
      <w:r w:rsidRPr="00253A1A">
        <w:rPr>
          <w:i/>
          <w:lang w:val="hu-HU"/>
        </w:rPr>
        <w:tab/>
      </w:r>
      <w:r w:rsidRPr="00253A1A">
        <w:rPr>
          <w:i/>
          <w:lang w:val="hu-HU"/>
        </w:rPr>
        <w:tab/>
        <w:t>- 2011.október 25-i ülés napirendjének el-</w:t>
      </w:r>
      <w:r w:rsidRPr="00253A1A">
        <w:rPr>
          <w:i/>
          <w:lang w:val="hu-HU"/>
        </w:rPr>
        <w:br/>
      </w:r>
      <w:r w:rsidRPr="00253A1A">
        <w:rPr>
          <w:i/>
          <w:lang w:val="hu-HU"/>
        </w:rPr>
        <w:tab/>
      </w:r>
      <w:r w:rsidRPr="00253A1A">
        <w:rPr>
          <w:i/>
          <w:lang w:val="hu-HU"/>
        </w:rPr>
        <w:tab/>
      </w:r>
      <w:r w:rsidRPr="00253A1A">
        <w:rPr>
          <w:i/>
          <w:lang w:val="hu-HU"/>
        </w:rPr>
        <w:tab/>
      </w:r>
      <w:r w:rsidRPr="00253A1A">
        <w:rPr>
          <w:i/>
          <w:lang w:val="hu-HU"/>
        </w:rPr>
        <w:tab/>
      </w:r>
      <w:r w:rsidRPr="00253A1A">
        <w:rPr>
          <w:i/>
          <w:lang w:val="hu-HU"/>
        </w:rPr>
        <w:tab/>
      </w:r>
      <w:r w:rsidRPr="00253A1A">
        <w:rPr>
          <w:i/>
          <w:lang w:val="hu-HU"/>
        </w:rPr>
        <w:tab/>
      </w:r>
      <w:r w:rsidRPr="00253A1A">
        <w:rPr>
          <w:i/>
          <w:lang w:val="hu-HU"/>
        </w:rPr>
        <w:tab/>
        <w:t xml:space="preserve">  fogadása</w:t>
      </w:r>
    </w:p>
    <w:p w:rsidR="00CC66B6" w:rsidRPr="00253A1A" w:rsidRDefault="00CC66B6" w:rsidP="00DF472A">
      <w:pPr>
        <w:pStyle w:val="NoSpacing"/>
        <w:rPr>
          <w:i/>
          <w:lang w:val="hu-HU"/>
        </w:rPr>
      </w:pPr>
    </w:p>
    <w:p w:rsidR="00CC66B6" w:rsidRPr="00253A1A" w:rsidRDefault="00CC66B6" w:rsidP="00DF472A">
      <w:pPr>
        <w:pStyle w:val="NoSpacing"/>
        <w:rPr>
          <w:i/>
          <w:lang w:val="hu-HU"/>
        </w:rPr>
      </w:pPr>
      <w:r w:rsidRPr="00253A1A">
        <w:rPr>
          <w:i/>
          <w:lang w:val="hu-HU"/>
        </w:rPr>
        <w:t>85/2011./X.25./kt.határozat:</w:t>
      </w:r>
      <w:r w:rsidRPr="00253A1A">
        <w:rPr>
          <w:i/>
          <w:lang w:val="hu-HU"/>
        </w:rPr>
        <w:tab/>
      </w:r>
      <w:r w:rsidRPr="00253A1A">
        <w:rPr>
          <w:i/>
          <w:lang w:val="hu-HU"/>
        </w:rPr>
        <w:tab/>
      </w:r>
      <w:r w:rsidRPr="00253A1A">
        <w:rPr>
          <w:i/>
          <w:lang w:val="hu-HU"/>
        </w:rPr>
        <w:tab/>
      </w:r>
      <w:r w:rsidRPr="00253A1A">
        <w:rPr>
          <w:i/>
          <w:lang w:val="hu-HU"/>
        </w:rPr>
        <w:tab/>
        <w:t>- Pályázat benyújtása önhibáján kívül</w:t>
      </w:r>
      <w:r w:rsidRPr="00253A1A">
        <w:rPr>
          <w:i/>
          <w:lang w:val="hu-HU"/>
        </w:rPr>
        <w:br/>
      </w:r>
      <w:r w:rsidRPr="00253A1A">
        <w:rPr>
          <w:i/>
          <w:lang w:val="hu-HU"/>
        </w:rPr>
        <w:tab/>
      </w:r>
      <w:r w:rsidRPr="00253A1A">
        <w:rPr>
          <w:i/>
          <w:lang w:val="hu-HU"/>
        </w:rPr>
        <w:tab/>
      </w:r>
      <w:r w:rsidRPr="00253A1A">
        <w:rPr>
          <w:i/>
          <w:lang w:val="hu-HU"/>
        </w:rPr>
        <w:tab/>
      </w:r>
      <w:r w:rsidRPr="00253A1A">
        <w:rPr>
          <w:i/>
          <w:lang w:val="hu-HU"/>
        </w:rPr>
        <w:tab/>
      </w:r>
      <w:r w:rsidRPr="00253A1A">
        <w:rPr>
          <w:i/>
          <w:lang w:val="hu-HU"/>
        </w:rPr>
        <w:tab/>
      </w:r>
      <w:r w:rsidRPr="00253A1A">
        <w:rPr>
          <w:i/>
          <w:lang w:val="hu-HU"/>
        </w:rPr>
        <w:tab/>
      </w:r>
      <w:r w:rsidRPr="00253A1A">
        <w:rPr>
          <w:i/>
          <w:lang w:val="hu-HU"/>
        </w:rPr>
        <w:tab/>
        <w:t xml:space="preserve">  hátrányos pénzügy helyzetbe került ön-</w:t>
      </w:r>
      <w:r w:rsidRPr="00253A1A">
        <w:rPr>
          <w:i/>
          <w:lang w:val="hu-HU"/>
        </w:rPr>
        <w:br/>
      </w:r>
      <w:r w:rsidRPr="00253A1A">
        <w:rPr>
          <w:i/>
          <w:lang w:val="hu-HU"/>
        </w:rPr>
        <w:tab/>
      </w:r>
      <w:r w:rsidRPr="00253A1A">
        <w:rPr>
          <w:i/>
          <w:lang w:val="hu-HU"/>
        </w:rPr>
        <w:tab/>
      </w:r>
      <w:r w:rsidRPr="00253A1A">
        <w:rPr>
          <w:i/>
          <w:lang w:val="hu-HU"/>
        </w:rPr>
        <w:tab/>
      </w:r>
      <w:r w:rsidRPr="00253A1A">
        <w:rPr>
          <w:i/>
          <w:lang w:val="hu-HU"/>
        </w:rPr>
        <w:tab/>
      </w:r>
      <w:r w:rsidRPr="00253A1A">
        <w:rPr>
          <w:i/>
          <w:lang w:val="hu-HU"/>
        </w:rPr>
        <w:tab/>
      </w:r>
      <w:r w:rsidRPr="00253A1A">
        <w:rPr>
          <w:i/>
          <w:lang w:val="hu-HU"/>
        </w:rPr>
        <w:tab/>
      </w:r>
      <w:r w:rsidRPr="00253A1A">
        <w:rPr>
          <w:i/>
          <w:lang w:val="hu-HU"/>
        </w:rPr>
        <w:tab/>
        <w:t xml:space="preserve">  kormányzatok támogatására</w:t>
      </w:r>
    </w:p>
    <w:p w:rsidR="00CC66B6" w:rsidRPr="00253A1A" w:rsidRDefault="00CC66B6" w:rsidP="00DF472A">
      <w:pPr>
        <w:pStyle w:val="NoSpacing"/>
        <w:rPr>
          <w:i/>
          <w:lang w:val="hu-HU"/>
        </w:rPr>
      </w:pPr>
    </w:p>
    <w:p w:rsidR="00CC66B6" w:rsidRPr="00253A1A" w:rsidRDefault="00CC66B6" w:rsidP="00DF472A">
      <w:pPr>
        <w:pStyle w:val="NoSpacing"/>
        <w:rPr>
          <w:i/>
          <w:lang w:val="hu-HU"/>
        </w:rPr>
      </w:pPr>
      <w:r w:rsidRPr="00253A1A">
        <w:rPr>
          <w:i/>
          <w:lang w:val="hu-HU"/>
        </w:rPr>
        <w:t>86/2011./X.25./kt.határozat:</w:t>
      </w:r>
      <w:r w:rsidRPr="00253A1A">
        <w:rPr>
          <w:i/>
          <w:lang w:val="hu-HU"/>
        </w:rPr>
        <w:tab/>
      </w:r>
      <w:r w:rsidRPr="00253A1A">
        <w:rPr>
          <w:i/>
          <w:lang w:val="hu-HU"/>
        </w:rPr>
        <w:tab/>
      </w:r>
      <w:r w:rsidRPr="00253A1A">
        <w:rPr>
          <w:i/>
          <w:lang w:val="hu-HU"/>
        </w:rPr>
        <w:tab/>
      </w:r>
      <w:r w:rsidRPr="00253A1A">
        <w:rPr>
          <w:i/>
          <w:lang w:val="hu-HU"/>
        </w:rPr>
        <w:tab/>
        <w:t xml:space="preserve">- Főnyed csatlakozási kérelme fogorvosi </w:t>
      </w:r>
      <w:r w:rsidRPr="00253A1A">
        <w:rPr>
          <w:i/>
          <w:lang w:val="hu-HU"/>
        </w:rPr>
        <w:br/>
      </w:r>
      <w:r w:rsidRPr="00253A1A">
        <w:rPr>
          <w:i/>
          <w:lang w:val="hu-HU"/>
        </w:rPr>
        <w:tab/>
      </w:r>
      <w:r w:rsidRPr="00253A1A">
        <w:rPr>
          <w:i/>
          <w:lang w:val="hu-HU"/>
        </w:rPr>
        <w:tab/>
      </w:r>
      <w:r w:rsidRPr="00253A1A">
        <w:rPr>
          <w:i/>
          <w:lang w:val="hu-HU"/>
        </w:rPr>
        <w:tab/>
      </w:r>
      <w:r w:rsidRPr="00253A1A">
        <w:rPr>
          <w:i/>
          <w:lang w:val="hu-HU"/>
        </w:rPr>
        <w:tab/>
      </w:r>
      <w:r w:rsidRPr="00253A1A">
        <w:rPr>
          <w:i/>
          <w:lang w:val="hu-HU"/>
        </w:rPr>
        <w:tab/>
      </w:r>
      <w:r w:rsidRPr="00253A1A">
        <w:rPr>
          <w:i/>
          <w:lang w:val="hu-HU"/>
        </w:rPr>
        <w:tab/>
      </w:r>
      <w:r w:rsidRPr="00253A1A">
        <w:rPr>
          <w:i/>
          <w:lang w:val="hu-HU"/>
        </w:rPr>
        <w:tab/>
        <w:t xml:space="preserve">  ellátásra létrejött társuláshoz</w:t>
      </w:r>
    </w:p>
    <w:p w:rsidR="00CC66B6" w:rsidRPr="00253A1A" w:rsidRDefault="00CC66B6" w:rsidP="00DF472A">
      <w:pPr>
        <w:pStyle w:val="NoSpacing"/>
        <w:rPr>
          <w:i/>
          <w:lang w:val="hu-HU"/>
        </w:rPr>
      </w:pPr>
      <w:r w:rsidRPr="00253A1A">
        <w:rPr>
          <w:i/>
          <w:lang w:val="hu-HU"/>
        </w:rPr>
        <w:t xml:space="preserve"> </w:t>
      </w:r>
    </w:p>
    <w:p w:rsidR="00CC66B6" w:rsidRPr="00253A1A" w:rsidRDefault="00CC66B6" w:rsidP="00DF472A">
      <w:pPr>
        <w:pStyle w:val="NoSpacing"/>
        <w:rPr>
          <w:i/>
          <w:lang w:val="hu-HU"/>
        </w:rPr>
      </w:pPr>
    </w:p>
    <w:p w:rsidR="00CC66B6" w:rsidRPr="000B6992" w:rsidRDefault="00CC66B6" w:rsidP="00DF472A">
      <w:pPr>
        <w:pStyle w:val="NoSpacing"/>
        <w:jc w:val="both"/>
        <w:rPr>
          <w:i/>
          <w:u w:val="single"/>
          <w:lang w:val="hu-HU"/>
        </w:rPr>
      </w:pPr>
      <w:r w:rsidRPr="000B6992">
        <w:rPr>
          <w:i/>
          <w:u w:val="single"/>
          <w:lang w:val="hu-HU"/>
        </w:rPr>
        <w:t>Zárt ülésen:</w:t>
      </w:r>
    </w:p>
    <w:p w:rsidR="00CC66B6" w:rsidRPr="000B6992" w:rsidRDefault="00CC66B6" w:rsidP="00DF472A">
      <w:pPr>
        <w:pStyle w:val="NoSpacing"/>
        <w:rPr>
          <w:i/>
          <w:lang w:val="hu-HU"/>
        </w:rPr>
      </w:pPr>
      <w:r w:rsidRPr="000B6992">
        <w:rPr>
          <w:i/>
          <w:lang w:val="hu-HU"/>
        </w:rPr>
        <w:t>87-90/2011./X.25./kt.határozat:</w:t>
      </w:r>
      <w:r w:rsidRPr="000B6992">
        <w:rPr>
          <w:i/>
          <w:lang w:val="hu-HU"/>
        </w:rPr>
        <w:tab/>
      </w:r>
      <w:r w:rsidRPr="000B6992">
        <w:rPr>
          <w:i/>
          <w:lang w:val="hu-HU"/>
        </w:rPr>
        <w:tab/>
      </w:r>
      <w:r w:rsidRPr="000B6992">
        <w:rPr>
          <w:i/>
          <w:lang w:val="hu-HU"/>
        </w:rPr>
        <w:tab/>
        <w:t>- Hivatalból indított eljárás keretében</w:t>
      </w:r>
      <w:r w:rsidRPr="000B6992">
        <w:rPr>
          <w:i/>
          <w:lang w:val="hu-HU"/>
        </w:rPr>
        <w:br/>
      </w:r>
      <w:r w:rsidRPr="000B6992">
        <w:rPr>
          <w:i/>
          <w:lang w:val="hu-HU"/>
        </w:rPr>
        <w:tab/>
      </w:r>
      <w:r w:rsidRPr="000B6992">
        <w:rPr>
          <w:i/>
          <w:lang w:val="hu-HU"/>
        </w:rPr>
        <w:tab/>
      </w:r>
      <w:r w:rsidRPr="000B6992">
        <w:rPr>
          <w:i/>
          <w:lang w:val="hu-HU"/>
        </w:rPr>
        <w:tab/>
      </w:r>
      <w:r w:rsidRPr="000B6992">
        <w:rPr>
          <w:i/>
          <w:lang w:val="hu-HU"/>
        </w:rPr>
        <w:tab/>
      </w:r>
      <w:r w:rsidRPr="000B6992">
        <w:rPr>
          <w:i/>
          <w:lang w:val="hu-HU"/>
        </w:rPr>
        <w:tab/>
      </w:r>
      <w:r w:rsidRPr="000B6992">
        <w:rPr>
          <w:i/>
          <w:lang w:val="hu-HU"/>
        </w:rPr>
        <w:tab/>
      </w:r>
      <w:r w:rsidRPr="000B6992">
        <w:rPr>
          <w:i/>
          <w:lang w:val="hu-HU"/>
        </w:rPr>
        <w:tab/>
        <w:t xml:space="preserve">  átmeneti segélyek megállapítása</w:t>
      </w:r>
    </w:p>
    <w:p w:rsidR="00CC66B6" w:rsidRPr="000B6992" w:rsidRDefault="00CC66B6" w:rsidP="00DF472A">
      <w:pPr>
        <w:pStyle w:val="NoSpacing"/>
        <w:rPr>
          <w:i/>
          <w:lang w:val="hu-HU"/>
        </w:rPr>
      </w:pPr>
    </w:p>
    <w:p w:rsidR="00CC66B6" w:rsidRPr="000B6992" w:rsidRDefault="00CC66B6" w:rsidP="00DF472A">
      <w:pPr>
        <w:pStyle w:val="NoSpacing"/>
        <w:rPr>
          <w:i/>
          <w:lang w:val="hu-HU"/>
        </w:rPr>
      </w:pPr>
      <w:r w:rsidRPr="000B6992">
        <w:rPr>
          <w:i/>
          <w:lang w:val="hu-HU"/>
        </w:rPr>
        <w:t>91/2011./X.25./kt.határozat:</w:t>
      </w:r>
      <w:r w:rsidRPr="000B6992">
        <w:rPr>
          <w:i/>
          <w:lang w:val="hu-HU"/>
        </w:rPr>
        <w:tab/>
      </w:r>
      <w:r w:rsidRPr="000B6992">
        <w:rPr>
          <w:i/>
          <w:lang w:val="hu-HU"/>
        </w:rPr>
        <w:tab/>
      </w:r>
      <w:r w:rsidRPr="000B6992">
        <w:rPr>
          <w:i/>
          <w:lang w:val="hu-HU"/>
        </w:rPr>
        <w:tab/>
      </w:r>
      <w:r w:rsidRPr="000B6992">
        <w:rPr>
          <w:i/>
          <w:lang w:val="hu-HU"/>
        </w:rPr>
        <w:tab/>
        <w:t>- Átmeneti segély iránti kérelem elbírá-</w:t>
      </w:r>
      <w:r w:rsidRPr="000B6992">
        <w:rPr>
          <w:i/>
          <w:lang w:val="hu-HU"/>
        </w:rPr>
        <w:br/>
      </w:r>
      <w:r w:rsidRPr="000B6992">
        <w:rPr>
          <w:i/>
          <w:lang w:val="hu-HU"/>
        </w:rPr>
        <w:tab/>
      </w:r>
      <w:r w:rsidRPr="000B6992">
        <w:rPr>
          <w:i/>
          <w:lang w:val="hu-HU"/>
        </w:rPr>
        <w:tab/>
      </w:r>
      <w:r w:rsidRPr="000B6992">
        <w:rPr>
          <w:i/>
          <w:lang w:val="hu-HU"/>
        </w:rPr>
        <w:tab/>
      </w:r>
      <w:r w:rsidRPr="000B6992">
        <w:rPr>
          <w:i/>
          <w:lang w:val="hu-HU"/>
        </w:rPr>
        <w:tab/>
      </w:r>
      <w:r w:rsidRPr="000B6992">
        <w:rPr>
          <w:i/>
          <w:lang w:val="hu-HU"/>
        </w:rPr>
        <w:tab/>
      </w:r>
      <w:r w:rsidRPr="000B6992">
        <w:rPr>
          <w:i/>
          <w:lang w:val="hu-HU"/>
        </w:rPr>
        <w:tab/>
      </w:r>
      <w:r w:rsidRPr="000B6992">
        <w:rPr>
          <w:i/>
          <w:lang w:val="hu-HU"/>
        </w:rPr>
        <w:tab/>
        <w:t xml:space="preserve">  lása</w:t>
      </w:r>
    </w:p>
    <w:p w:rsidR="00CC66B6" w:rsidRPr="000B6992" w:rsidRDefault="00CC66B6" w:rsidP="00DF472A">
      <w:pPr>
        <w:pStyle w:val="NoSpacing"/>
        <w:rPr>
          <w:i/>
          <w:lang w:val="hu-HU"/>
        </w:rPr>
      </w:pPr>
    </w:p>
    <w:p w:rsidR="00CC66B6" w:rsidRPr="000B6992" w:rsidRDefault="00CC66B6" w:rsidP="00DF472A">
      <w:pPr>
        <w:pStyle w:val="NoSpacing"/>
        <w:rPr>
          <w:i/>
          <w:lang w:val="hu-HU"/>
        </w:rPr>
      </w:pPr>
    </w:p>
    <w:p w:rsidR="00CC66B6" w:rsidRPr="000B6992" w:rsidRDefault="00CC66B6" w:rsidP="00DF472A">
      <w:pPr>
        <w:pStyle w:val="NoSpacing"/>
        <w:rPr>
          <w:i/>
          <w:lang w:val="hu-HU"/>
        </w:rPr>
      </w:pPr>
    </w:p>
    <w:p w:rsidR="00CC66B6" w:rsidRPr="000B6992" w:rsidRDefault="00CC66B6" w:rsidP="00DF472A">
      <w:pPr>
        <w:pStyle w:val="NoSpacing"/>
        <w:rPr>
          <w:i/>
          <w:lang w:val="hu-HU"/>
        </w:rPr>
      </w:pPr>
    </w:p>
    <w:p w:rsidR="00CC66B6" w:rsidRPr="000B6992" w:rsidRDefault="00CC66B6" w:rsidP="00DF472A">
      <w:pPr>
        <w:pStyle w:val="NoSpacing"/>
        <w:rPr>
          <w:i/>
          <w:lang w:val="hu-HU"/>
        </w:rPr>
      </w:pPr>
    </w:p>
    <w:p w:rsidR="00CC66B6" w:rsidRPr="000B6992" w:rsidRDefault="00CC66B6" w:rsidP="00DF472A">
      <w:pPr>
        <w:pStyle w:val="NoSpacing"/>
        <w:rPr>
          <w:i/>
          <w:lang w:val="hu-HU"/>
        </w:rPr>
      </w:pPr>
    </w:p>
    <w:p w:rsidR="00CC66B6" w:rsidRPr="000B6992" w:rsidRDefault="00CC66B6" w:rsidP="00DF472A">
      <w:pPr>
        <w:pStyle w:val="NoSpacing"/>
        <w:rPr>
          <w:i/>
          <w:lang w:val="hu-HU"/>
        </w:rPr>
      </w:pPr>
    </w:p>
    <w:p w:rsidR="00CC66B6" w:rsidRPr="000B6992" w:rsidRDefault="00CC66B6" w:rsidP="00DF472A">
      <w:pPr>
        <w:pStyle w:val="NoSpacing"/>
        <w:rPr>
          <w:i/>
          <w:lang w:val="hu-HU"/>
        </w:rPr>
      </w:pPr>
    </w:p>
    <w:p w:rsidR="00CC66B6" w:rsidRPr="000B6992" w:rsidRDefault="00CC66B6" w:rsidP="00DF472A">
      <w:pPr>
        <w:pStyle w:val="NoSpacing"/>
        <w:rPr>
          <w:i/>
          <w:lang w:val="hu-HU"/>
        </w:rPr>
      </w:pPr>
    </w:p>
    <w:p w:rsidR="00CC66B6" w:rsidRPr="000B6992" w:rsidRDefault="00CC66B6" w:rsidP="00DF472A">
      <w:pPr>
        <w:pStyle w:val="NoSpacing"/>
        <w:rPr>
          <w:i/>
          <w:lang w:val="hu-HU"/>
        </w:rPr>
      </w:pPr>
    </w:p>
    <w:p w:rsidR="00CC66B6" w:rsidRPr="000B6992" w:rsidRDefault="00CC66B6" w:rsidP="00DF472A">
      <w:pPr>
        <w:pStyle w:val="NoSpacing"/>
        <w:rPr>
          <w:i/>
          <w:lang w:val="hu-HU"/>
        </w:rPr>
      </w:pPr>
    </w:p>
    <w:p w:rsidR="00CC66B6" w:rsidRPr="000B6992" w:rsidRDefault="00CC66B6" w:rsidP="00DF472A">
      <w:pPr>
        <w:pStyle w:val="NoSpacing"/>
        <w:rPr>
          <w:i/>
          <w:lang w:val="hu-HU"/>
        </w:rPr>
      </w:pPr>
    </w:p>
    <w:p w:rsidR="00CC66B6" w:rsidRPr="000B6992" w:rsidRDefault="00CC66B6" w:rsidP="00DF472A">
      <w:pPr>
        <w:pStyle w:val="NoSpacing"/>
        <w:rPr>
          <w:i/>
          <w:lang w:val="hu-HU"/>
        </w:rPr>
      </w:pPr>
    </w:p>
    <w:p w:rsidR="00CC66B6" w:rsidRPr="000B6992" w:rsidRDefault="00CC66B6" w:rsidP="00DF472A">
      <w:pPr>
        <w:pStyle w:val="NoSpacing"/>
        <w:rPr>
          <w:i/>
          <w:lang w:val="hu-HU"/>
        </w:rPr>
      </w:pPr>
    </w:p>
    <w:p w:rsidR="00CC66B6" w:rsidRPr="000B6992" w:rsidRDefault="00CC66B6" w:rsidP="00DF472A">
      <w:pPr>
        <w:pStyle w:val="NoSpacing"/>
        <w:rPr>
          <w:i/>
          <w:lang w:val="hu-HU"/>
        </w:rPr>
      </w:pPr>
    </w:p>
    <w:p w:rsidR="00CC66B6" w:rsidRPr="000B6992" w:rsidRDefault="00CC66B6" w:rsidP="00DF472A">
      <w:pPr>
        <w:pStyle w:val="NoSpacing"/>
        <w:rPr>
          <w:i/>
          <w:lang w:val="hu-HU"/>
        </w:rPr>
      </w:pPr>
    </w:p>
    <w:p w:rsidR="00CC66B6" w:rsidRPr="000B6992" w:rsidRDefault="00CC66B6" w:rsidP="00DF472A">
      <w:pPr>
        <w:pStyle w:val="NoSpacing"/>
        <w:rPr>
          <w:i/>
          <w:lang w:val="hu-HU"/>
        </w:rPr>
      </w:pPr>
    </w:p>
    <w:p w:rsidR="00CC66B6" w:rsidRPr="000B6992" w:rsidRDefault="00CC66B6" w:rsidP="00DF472A">
      <w:pPr>
        <w:pStyle w:val="NoSpacing"/>
        <w:rPr>
          <w:i/>
          <w:lang w:val="hu-HU"/>
        </w:rPr>
      </w:pPr>
    </w:p>
    <w:p w:rsidR="00CC66B6" w:rsidRPr="000B6992" w:rsidRDefault="00CC66B6" w:rsidP="00DF472A">
      <w:pPr>
        <w:pStyle w:val="NoSpacing"/>
        <w:rPr>
          <w:i/>
          <w:lang w:val="hu-HU"/>
        </w:rPr>
      </w:pPr>
    </w:p>
    <w:p w:rsidR="00CC66B6" w:rsidRPr="000B6992" w:rsidRDefault="00CC66B6" w:rsidP="00DF472A">
      <w:pPr>
        <w:pStyle w:val="NoSpacing"/>
        <w:rPr>
          <w:i/>
          <w:lang w:val="hu-HU"/>
        </w:rPr>
      </w:pPr>
    </w:p>
    <w:p w:rsidR="00CC66B6" w:rsidRPr="000B6992" w:rsidRDefault="00CC66B6" w:rsidP="00DF472A">
      <w:pPr>
        <w:pStyle w:val="NoSpacing"/>
        <w:rPr>
          <w:i/>
          <w:lang w:val="hu-HU"/>
        </w:rPr>
      </w:pPr>
    </w:p>
    <w:p w:rsidR="00CC66B6" w:rsidRPr="000B6992" w:rsidRDefault="00CC66B6" w:rsidP="00DF472A">
      <w:pPr>
        <w:pStyle w:val="NoSpacing"/>
        <w:rPr>
          <w:i/>
          <w:lang w:val="hu-HU"/>
        </w:rPr>
      </w:pPr>
    </w:p>
    <w:p w:rsidR="00CC66B6" w:rsidRPr="000B6992" w:rsidRDefault="00CC66B6" w:rsidP="00DF472A">
      <w:pPr>
        <w:pStyle w:val="NoSpacing"/>
        <w:rPr>
          <w:i/>
          <w:lang w:val="hu-HU"/>
        </w:rPr>
      </w:pPr>
    </w:p>
    <w:p w:rsidR="00CC66B6" w:rsidRPr="000B6992" w:rsidRDefault="00CC66B6" w:rsidP="00DF472A">
      <w:pPr>
        <w:pStyle w:val="NoSpacing"/>
        <w:rPr>
          <w:i/>
          <w:lang w:val="hu-HU"/>
        </w:rPr>
      </w:pPr>
    </w:p>
    <w:p w:rsidR="00CC66B6" w:rsidRPr="000B6992" w:rsidRDefault="00CC66B6" w:rsidP="00DF472A">
      <w:pPr>
        <w:pStyle w:val="NoSpacing"/>
        <w:rPr>
          <w:i/>
          <w:lang w:val="hu-HU"/>
        </w:rPr>
      </w:pPr>
    </w:p>
    <w:p w:rsidR="00CC66B6" w:rsidRPr="000B6992" w:rsidRDefault="00CC66B6" w:rsidP="00DF472A">
      <w:pPr>
        <w:pStyle w:val="NoSpacing"/>
        <w:rPr>
          <w:i/>
          <w:lang w:val="hu-HU"/>
        </w:rPr>
      </w:pPr>
    </w:p>
    <w:p w:rsidR="00CC66B6" w:rsidRPr="000B6992" w:rsidRDefault="00CC66B6" w:rsidP="00DF472A">
      <w:pPr>
        <w:pStyle w:val="NoSpacing"/>
        <w:rPr>
          <w:i/>
          <w:lang w:val="hu-HU"/>
        </w:rPr>
      </w:pPr>
    </w:p>
    <w:p w:rsidR="00CC66B6" w:rsidRPr="00200133" w:rsidRDefault="00CC66B6" w:rsidP="00DF472A">
      <w:pPr>
        <w:rPr>
          <w:b/>
          <w:lang w:val="hu-HU"/>
        </w:rPr>
      </w:pPr>
      <w:r>
        <w:rPr>
          <w:b/>
          <w:lang w:val="hu-HU"/>
        </w:rPr>
        <w:t xml:space="preserve">12.sz. </w:t>
      </w:r>
    </w:p>
    <w:p w:rsidR="00CC66B6" w:rsidRDefault="00CC66B6" w:rsidP="00DF472A">
      <w:pPr>
        <w:jc w:val="center"/>
        <w:rPr>
          <w:lang w:val="hu-HU"/>
        </w:rPr>
      </w:pPr>
    </w:p>
    <w:p w:rsidR="00CC66B6" w:rsidRPr="00A47E02" w:rsidRDefault="00CC66B6" w:rsidP="00DF472A">
      <w:pPr>
        <w:jc w:val="center"/>
        <w:rPr>
          <w:lang w:val="hu-HU"/>
        </w:rPr>
      </w:pPr>
    </w:p>
    <w:p w:rsidR="00CC66B6" w:rsidRPr="00A47E02" w:rsidRDefault="00CC66B6" w:rsidP="00DF472A">
      <w:pPr>
        <w:jc w:val="center"/>
        <w:rPr>
          <w:b/>
          <w:lang w:val="hu-HU"/>
        </w:rPr>
      </w:pPr>
      <w:r w:rsidRPr="00A47E02">
        <w:rPr>
          <w:b/>
          <w:lang w:val="hu-HU"/>
        </w:rPr>
        <w:t xml:space="preserve">J E G Y Z Ő K Ö N Y </w:t>
      </w:r>
    </w:p>
    <w:p w:rsidR="00CC66B6" w:rsidRDefault="00CC66B6" w:rsidP="00DF472A">
      <w:pPr>
        <w:rPr>
          <w:lang w:val="hu-HU"/>
        </w:rPr>
      </w:pPr>
    </w:p>
    <w:p w:rsidR="00CC66B6" w:rsidRDefault="00CC66B6" w:rsidP="00DF472A">
      <w:pPr>
        <w:rPr>
          <w:lang w:val="hu-HU"/>
        </w:rPr>
      </w:pPr>
    </w:p>
    <w:p w:rsidR="00CC66B6" w:rsidRDefault="00CC66B6" w:rsidP="00DF472A">
      <w:pPr>
        <w:jc w:val="both"/>
        <w:rPr>
          <w:lang w:val="hu-HU"/>
        </w:rPr>
      </w:pPr>
      <w:r>
        <w:rPr>
          <w:lang w:val="hu-HU"/>
        </w:rPr>
        <w:t xml:space="preserve">Készült a Tikos Községi Önkormányzat Képviselő-testületének 2011. év október  hó 25.    napján 8,00 órakor a Községháza épületében (Tikos, Iskola u.16.) megtartott   </w:t>
      </w:r>
      <w:r>
        <w:rPr>
          <w:u w:val="single"/>
          <w:lang w:val="hu-HU"/>
        </w:rPr>
        <w:t xml:space="preserve">nyilvános </w:t>
      </w:r>
      <w:r>
        <w:rPr>
          <w:lang w:val="hu-HU"/>
        </w:rPr>
        <w:t>üléséről.</w:t>
      </w:r>
    </w:p>
    <w:p w:rsidR="00CC66B6" w:rsidRPr="003802E3" w:rsidRDefault="00CC66B6" w:rsidP="00DF472A">
      <w:pPr>
        <w:pStyle w:val="NoSpacing"/>
        <w:jc w:val="both"/>
        <w:rPr>
          <w:lang w:val="hu-HU"/>
        </w:rPr>
      </w:pPr>
    </w:p>
    <w:p w:rsidR="00CC66B6" w:rsidRDefault="00CC66B6" w:rsidP="00DF472A">
      <w:pPr>
        <w:jc w:val="both"/>
        <w:rPr>
          <w:lang w:val="hu-HU"/>
        </w:rPr>
      </w:pPr>
      <w:r w:rsidRPr="00D16D4C">
        <w:rPr>
          <w:u w:val="single"/>
          <w:lang w:val="hu-HU"/>
        </w:rPr>
        <w:t>Jelen vannak</w:t>
      </w:r>
      <w:r>
        <w:rPr>
          <w:lang w:val="hu-HU"/>
        </w:rPr>
        <w:t>:  Kónya László polgármester</w:t>
      </w:r>
    </w:p>
    <w:p w:rsidR="00CC66B6" w:rsidRDefault="00CC66B6" w:rsidP="00DF472A">
      <w:pPr>
        <w:rPr>
          <w:lang w:val="hu-HU"/>
        </w:rPr>
      </w:pPr>
      <w:r>
        <w:rPr>
          <w:lang w:val="hu-HU"/>
        </w:rPr>
        <w:tab/>
      </w:r>
      <w:r>
        <w:rPr>
          <w:lang w:val="hu-HU"/>
        </w:rPr>
        <w:tab/>
        <w:t xml:space="preserve"> Berta József képviselő</w:t>
      </w:r>
    </w:p>
    <w:p w:rsidR="00CC66B6" w:rsidRDefault="00CC66B6" w:rsidP="00DF472A">
      <w:pPr>
        <w:rPr>
          <w:lang w:val="hu-HU"/>
        </w:rPr>
      </w:pPr>
      <w:r>
        <w:rPr>
          <w:lang w:val="hu-HU"/>
        </w:rPr>
        <w:tab/>
      </w:r>
      <w:r>
        <w:rPr>
          <w:lang w:val="hu-HU"/>
        </w:rPr>
        <w:tab/>
        <w:t xml:space="preserve"> Rajkai Istvánné képviselő</w:t>
      </w:r>
    </w:p>
    <w:p w:rsidR="00CC66B6" w:rsidRDefault="00CC66B6" w:rsidP="00DF472A">
      <w:pPr>
        <w:rPr>
          <w:lang w:val="hu-HU"/>
        </w:rPr>
      </w:pPr>
      <w:r>
        <w:rPr>
          <w:lang w:val="hu-HU"/>
        </w:rPr>
        <w:tab/>
      </w:r>
      <w:r>
        <w:rPr>
          <w:lang w:val="hu-HU"/>
        </w:rPr>
        <w:tab/>
        <w:t xml:space="preserve"> Vida Józsefné alpolgármester</w:t>
      </w:r>
    </w:p>
    <w:p w:rsidR="00CC66B6" w:rsidRDefault="00CC66B6" w:rsidP="00DF472A">
      <w:pPr>
        <w:rPr>
          <w:lang w:val="hu-HU"/>
        </w:rPr>
      </w:pPr>
    </w:p>
    <w:p w:rsidR="00CC66B6" w:rsidRDefault="00CC66B6" w:rsidP="00DF472A">
      <w:pPr>
        <w:rPr>
          <w:lang w:val="hu-HU"/>
        </w:rPr>
      </w:pPr>
      <w:r w:rsidRPr="00DF472A">
        <w:rPr>
          <w:u w:val="single"/>
          <w:lang w:val="hu-HU"/>
        </w:rPr>
        <w:t>Igazoltan távol van</w:t>
      </w:r>
      <w:r>
        <w:rPr>
          <w:lang w:val="hu-HU"/>
        </w:rPr>
        <w:t>: Bogdán Géza képviselő</w:t>
      </w:r>
    </w:p>
    <w:p w:rsidR="00CC66B6" w:rsidRDefault="00CC66B6" w:rsidP="00DF472A">
      <w:pPr>
        <w:rPr>
          <w:lang w:val="hu-HU"/>
        </w:rPr>
      </w:pPr>
    </w:p>
    <w:p w:rsidR="00CC66B6" w:rsidRDefault="00CC66B6" w:rsidP="00DF472A">
      <w:pPr>
        <w:jc w:val="both"/>
        <w:rPr>
          <w:lang w:val="hu-HU"/>
        </w:rPr>
      </w:pPr>
      <w:r>
        <w:rPr>
          <w:u w:val="single"/>
          <w:lang w:val="hu-HU"/>
        </w:rPr>
        <w:t xml:space="preserve">Tanácskozási joggal jelen van:   </w:t>
      </w:r>
      <w:r>
        <w:rPr>
          <w:lang w:val="hu-HU"/>
        </w:rPr>
        <w:t>Török Csilla körjegyző</w:t>
      </w:r>
    </w:p>
    <w:p w:rsidR="00CC66B6" w:rsidRPr="00253A1A" w:rsidRDefault="00CC66B6" w:rsidP="00DF472A">
      <w:pPr>
        <w:pStyle w:val="NoSpacing"/>
        <w:jc w:val="both"/>
        <w:rPr>
          <w:lang w:val="hu-HU"/>
        </w:rPr>
      </w:pPr>
    </w:p>
    <w:p w:rsidR="00CC66B6" w:rsidRDefault="00CC66B6" w:rsidP="00DF472A">
      <w:pPr>
        <w:pStyle w:val="NoSpacing"/>
        <w:jc w:val="both"/>
        <w:rPr>
          <w:lang w:val="hu-HU"/>
        </w:rPr>
      </w:pPr>
      <w:r>
        <w:rPr>
          <w:lang w:val="hu-HU"/>
        </w:rPr>
        <w:t>Kónya László polgármester köszönti a megjelenteket, megállapítja, hogy a testület ülése határozatképes, mert a megválasztott 5 fő települési képviselőből 4</w:t>
      </w:r>
      <w:bookmarkStart w:id="0" w:name="_GoBack"/>
      <w:bookmarkEnd w:id="0"/>
      <w:r>
        <w:rPr>
          <w:lang w:val="hu-HU"/>
        </w:rPr>
        <w:t xml:space="preserve"> fő jelen van. Az ülést megnyitja. Javaslatot tesz a tárgyalandó napirendi pontokra. </w:t>
      </w:r>
    </w:p>
    <w:p w:rsidR="00CC66B6" w:rsidRDefault="00CC66B6" w:rsidP="00DF472A">
      <w:pPr>
        <w:pStyle w:val="NoSpacing"/>
        <w:jc w:val="both"/>
        <w:rPr>
          <w:lang w:val="hu-HU"/>
        </w:rPr>
      </w:pPr>
    </w:p>
    <w:p w:rsidR="00CC66B6" w:rsidRPr="00E12543" w:rsidRDefault="00CC66B6" w:rsidP="00DF472A">
      <w:pPr>
        <w:jc w:val="both"/>
        <w:rPr>
          <w:lang w:val="hu-HU"/>
        </w:rPr>
      </w:pPr>
      <w:r>
        <w:rPr>
          <w:lang w:val="hu-HU"/>
        </w:rPr>
        <w:t>A képviselő-testület 4</w:t>
      </w:r>
      <w:r w:rsidRPr="00E12543">
        <w:rPr>
          <w:lang w:val="hu-HU"/>
        </w:rPr>
        <w:t xml:space="preserve"> igen szavazattal, ellenszavazat és tartózkodás nélkül meghozta az alábbi határozatát:</w:t>
      </w:r>
    </w:p>
    <w:p w:rsidR="00CC66B6" w:rsidRPr="00253A1A" w:rsidRDefault="00CC66B6" w:rsidP="00DF472A">
      <w:pPr>
        <w:pStyle w:val="NoSpacing"/>
        <w:jc w:val="both"/>
        <w:rPr>
          <w:lang w:val="hu-HU"/>
        </w:rPr>
      </w:pPr>
    </w:p>
    <w:p w:rsidR="00CC66B6" w:rsidRPr="00253A1A" w:rsidRDefault="00CC66B6" w:rsidP="00DF472A">
      <w:pPr>
        <w:pStyle w:val="NoSpacing"/>
        <w:jc w:val="both"/>
        <w:rPr>
          <w:b/>
          <w:u w:val="single"/>
          <w:lang w:val="hu-HU"/>
        </w:rPr>
      </w:pPr>
      <w:r w:rsidRPr="00253A1A">
        <w:rPr>
          <w:b/>
          <w:u w:val="single"/>
          <w:lang w:val="hu-HU"/>
        </w:rPr>
        <w:t>84/2011./X.25./kt.határozat:</w:t>
      </w:r>
    </w:p>
    <w:p w:rsidR="00CC66B6" w:rsidRPr="00253A1A" w:rsidRDefault="00CC66B6" w:rsidP="00DF472A">
      <w:pPr>
        <w:pStyle w:val="NoSpacing"/>
        <w:jc w:val="both"/>
        <w:rPr>
          <w:b/>
          <w:u w:val="single"/>
          <w:lang w:val="hu-HU"/>
        </w:rPr>
      </w:pPr>
    </w:p>
    <w:p w:rsidR="00CC66B6" w:rsidRPr="00253A1A" w:rsidRDefault="00CC66B6" w:rsidP="00DF472A">
      <w:pPr>
        <w:pStyle w:val="NoSpacing"/>
        <w:jc w:val="both"/>
        <w:rPr>
          <w:lang w:val="hu-HU"/>
        </w:rPr>
      </w:pPr>
      <w:r w:rsidRPr="00253A1A">
        <w:rPr>
          <w:lang w:val="hu-HU"/>
        </w:rPr>
        <w:t>Tikos Község Önkormányzatának Képviselő-testülete a 2011.október25-i ülésén az alábbi napirendet tárgyalja:</w:t>
      </w:r>
    </w:p>
    <w:p w:rsidR="00CC66B6" w:rsidRPr="00253A1A" w:rsidRDefault="00CC66B6" w:rsidP="00DF472A">
      <w:pPr>
        <w:pStyle w:val="NoSpacing"/>
        <w:jc w:val="both"/>
        <w:rPr>
          <w:lang w:val="hu-HU"/>
        </w:rPr>
      </w:pPr>
    </w:p>
    <w:p w:rsidR="00CC66B6" w:rsidRPr="00DF472A" w:rsidRDefault="00CC66B6" w:rsidP="00DF472A">
      <w:pPr>
        <w:pStyle w:val="NoSpacing"/>
        <w:jc w:val="both"/>
        <w:rPr>
          <w:u w:val="single"/>
        </w:rPr>
      </w:pPr>
      <w:r w:rsidRPr="00DF472A">
        <w:rPr>
          <w:u w:val="single"/>
        </w:rPr>
        <w:t>Napirend:</w:t>
      </w:r>
    </w:p>
    <w:p w:rsidR="00CC66B6" w:rsidRDefault="00CC66B6" w:rsidP="00DF472A">
      <w:pPr>
        <w:pStyle w:val="NoSpacing"/>
        <w:numPr>
          <w:ilvl w:val="0"/>
          <w:numId w:val="1"/>
        </w:numPr>
        <w:jc w:val="both"/>
      </w:pPr>
      <w:r>
        <w:t>Pályázat benyújtása önhibáján kívül hátrányos helyzetbe került önkormányzatok</w:t>
      </w:r>
      <w:r>
        <w:br/>
        <w:t>pénzügyi támogatására</w:t>
      </w:r>
    </w:p>
    <w:p w:rsidR="00CC66B6" w:rsidRDefault="00CC66B6" w:rsidP="00622531">
      <w:pPr>
        <w:pStyle w:val="NoSpacing"/>
        <w:ind w:left="720"/>
        <w:jc w:val="both"/>
      </w:pPr>
    </w:p>
    <w:p w:rsidR="00CC66B6" w:rsidRDefault="00CC66B6" w:rsidP="00622531">
      <w:pPr>
        <w:pStyle w:val="NoSpacing"/>
        <w:ind w:left="720"/>
        <w:jc w:val="both"/>
      </w:pPr>
      <w:r w:rsidRPr="00622531">
        <w:rPr>
          <w:u w:val="single"/>
        </w:rPr>
        <w:t>Előadó</w:t>
      </w:r>
      <w:r>
        <w:t>: Kónya László polgármester</w:t>
      </w:r>
    </w:p>
    <w:p w:rsidR="00CC66B6" w:rsidRDefault="00CC66B6" w:rsidP="00622531">
      <w:pPr>
        <w:pStyle w:val="NoSpacing"/>
        <w:jc w:val="both"/>
        <w:rPr>
          <w:u w:val="single"/>
        </w:rPr>
      </w:pPr>
    </w:p>
    <w:p w:rsidR="00CC66B6" w:rsidRDefault="00CC66B6" w:rsidP="00622531">
      <w:pPr>
        <w:pStyle w:val="NoSpacing"/>
        <w:numPr>
          <w:ilvl w:val="0"/>
          <w:numId w:val="1"/>
        </w:numPr>
        <w:jc w:val="both"/>
      </w:pPr>
      <w:r>
        <w:t>Főnyed csatlakozási kérelme fogorvosi ellátásra létrejött társuláshoz</w:t>
      </w:r>
    </w:p>
    <w:p w:rsidR="00CC66B6" w:rsidRDefault="00CC66B6" w:rsidP="00622531">
      <w:pPr>
        <w:pStyle w:val="NoSpacing"/>
        <w:ind w:left="720"/>
        <w:jc w:val="both"/>
      </w:pPr>
    </w:p>
    <w:p w:rsidR="00CC66B6" w:rsidRDefault="00CC66B6" w:rsidP="00622531">
      <w:pPr>
        <w:pStyle w:val="NoSpacing"/>
        <w:ind w:left="720"/>
        <w:jc w:val="both"/>
      </w:pPr>
      <w:r w:rsidRPr="00622531">
        <w:rPr>
          <w:u w:val="single"/>
        </w:rPr>
        <w:t>Előadó</w:t>
      </w:r>
      <w:r>
        <w:t>: Kónya László polgármester</w:t>
      </w:r>
    </w:p>
    <w:p w:rsidR="00CC66B6" w:rsidRDefault="00CC66B6" w:rsidP="00622531">
      <w:pPr>
        <w:pStyle w:val="NoSpacing"/>
        <w:jc w:val="both"/>
      </w:pPr>
    </w:p>
    <w:p w:rsidR="00CC66B6" w:rsidRDefault="00CC66B6" w:rsidP="00622531">
      <w:pPr>
        <w:pStyle w:val="NoSpacing"/>
        <w:numPr>
          <w:ilvl w:val="0"/>
          <w:numId w:val="1"/>
        </w:numPr>
        <w:jc w:val="both"/>
      </w:pPr>
      <w:r>
        <w:t>Egyéb ügyek</w:t>
      </w:r>
    </w:p>
    <w:p w:rsidR="00CC66B6" w:rsidRDefault="00CC66B6" w:rsidP="00622531">
      <w:pPr>
        <w:pStyle w:val="NoSpacing"/>
        <w:jc w:val="both"/>
      </w:pPr>
    </w:p>
    <w:p w:rsidR="00CC66B6" w:rsidRDefault="00CC66B6" w:rsidP="00622531">
      <w:pPr>
        <w:pStyle w:val="NoSpacing"/>
        <w:jc w:val="both"/>
      </w:pPr>
      <w:r w:rsidRPr="00622531">
        <w:rPr>
          <w:u w:val="single"/>
        </w:rPr>
        <w:t>Határidő</w:t>
      </w:r>
      <w:r>
        <w:t>: azonnal</w:t>
      </w:r>
    </w:p>
    <w:p w:rsidR="00CC66B6" w:rsidRDefault="00CC66B6" w:rsidP="00622531">
      <w:pPr>
        <w:pStyle w:val="NoSpacing"/>
        <w:jc w:val="both"/>
      </w:pPr>
      <w:r w:rsidRPr="00622531">
        <w:rPr>
          <w:u w:val="single"/>
        </w:rPr>
        <w:t>Felelős</w:t>
      </w:r>
      <w:r>
        <w:t>: Kónya László polgármester</w:t>
      </w:r>
    </w:p>
    <w:p w:rsidR="00CC66B6" w:rsidRDefault="00CC66B6" w:rsidP="00622531">
      <w:pPr>
        <w:pStyle w:val="NoSpacing"/>
        <w:jc w:val="both"/>
      </w:pPr>
    </w:p>
    <w:p w:rsidR="00CC66B6" w:rsidRDefault="00CC66B6" w:rsidP="00622531">
      <w:pPr>
        <w:pStyle w:val="NoSpacing"/>
        <w:jc w:val="both"/>
      </w:pPr>
    </w:p>
    <w:p w:rsidR="00CC66B6" w:rsidRDefault="00CC66B6" w:rsidP="00622531">
      <w:pPr>
        <w:pStyle w:val="NoSpacing"/>
        <w:jc w:val="both"/>
      </w:pPr>
    </w:p>
    <w:p w:rsidR="00CC66B6" w:rsidRDefault="00CC66B6" w:rsidP="00622531">
      <w:pPr>
        <w:pStyle w:val="NoSpacing"/>
        <w:jc w:val="both"/>
      </w:pPr>
    </w:p>
    <w:p w:rsidR="00CC66B6" w:rsidRDefault="00CC66B6" w:rsidP="00622531">
      <w:pPr>
        <w:pStyle w:val="NoSpacing"/>
        <w:jc w:val="both"/>
      </w:pPr>
    </w:p>
    <w:p w:rsidR="00CC66B6" w:rsidRPr="00622531" w:rsidRDefault="00CC66B6" w:rsidP="00622531">
      <w:pPr>
        <w:pStyle w:val="NoSpacing"/>
        <w:jc w:val="both"/>
        <w:rPr>
          <w:b/>
          <w:u w:val="single"/>
        </w:rPr>
      </w:pPr>
      <w:r w:rsidRPr="00622531">
        <w:rPr>
          <w:b/>
          <w:u w:val="single"/>
        </w:rPr>
        <w:t>1.)Napirend tárgyalása</w:t>
      </w:r>
    </w:p>
    <w:p w:rsidR="00CC66B6" w:rsidRPr="00622531" w:rsidRDefault="00CC66B6" w:rsidP="00622531">
      <w:pPr>
        <w:pStyle w:val="NoSpacing"/>
        <w:jc w:val="both"/>
        <w:rPr>
          <w:b/>
          <w:u w:val="single"/>
        </w:rPr>
      </w:pPr>
      <w:r w:rsidRPr="00622531">
        <w:rPr>
          <w:b/>
          <w:u w:val="single"/>
        </w:rPr>
        <w:t>Pályázat benyújtása önhibáján kívül hátrányos helyzetbe került önkormányzatok</w:t>
      </w:r>
      <w:r w:rsidRPr="00622531">
        <w:rPr>
          <w:b/>
          <w:u w:val="single"/>
        </w:rPr>
        <w:br/>
        <w:t>pénzügyi támogatására</w:t>
      </w:r>
    </w:p>
    <w:p w:rsidR="00CC66B6" w:rsidRDefault="00CC66B6" w:rsidP="00622531">
      <w:pPr>
        <w:pStyle w:val="NoSpacing"/>
        <w:ind w:left="720"/>
        <w:jc w:val="both"/>
      </w:pPr>
    </w:p>
    <w:p w:rsidR="00CC66B6" w:rsidRDefault="00CC66B6" w:rsidP="00622531">
      <w:pPr>
        <w:pStyle w:val="NoSpacing"/>
        <w:jc w:val="both"/>
      </w:pPr>
      <w:r w:rsidRPr="00622531">
        <w:rPr>
          <w:u w:val="single"/>
        </w:rPr>
        <w:t>Előadó</w:t>
      </w:r>
      <w:r>
        <w:t>: Kónya László polgármester</w:t>
      </w:r>
    </w:p>
    <w:p w:rsidR="00CC66B6" w:rsidRDefault="00CC66B6" w:rsidP="00622531">
      <w:pPr>
        <w:pStyle w:val="NoSpacing"/>
        <w:jc w:val="both"/>
      </w:pPr>
    </w:p>
    <w:p w:rsidR="00CC66B6" w:rsidRDefault="00CC66B6" w:rsidP="00622531">
      <w:pPr>
        <w:pStyle w:val="NoSpacing"/>
        <w:jc w:val="both"/>
      </w:pPr>
      <w:r>
        <w:t>(Szóbeli előterjesztés)</w:t>
      </w:r>
    </w:p>
    <w:p w:rsidR="00CC66B6" w:rsidRDefault="00CC66B6" w:rsidP="00622531">
      <w:pPr>
        <w:pStyle w:val="NoSpacing"/>
        <w:jc w:val="both"/>
      </w:pPr>
    </w:p>
    <w:p w:rsidR="00CC66B6" w:rsidRPr="00622531" w:rsidRDefault="00CC66B6" w:rsidP="00622531">
      <w:pPr>
        <w:pStyle w:val="NoSpacing"/>
        <w:jc w:val="both"/>
        <w:rPr>
          <w:u w:val="single"/>
        </w:rPr>
      </w:pPr>
      <w:r w:rsidRPr="00622531">
        <w:rPr>
          <w:u w:val="single"/>
        </w:rPr>
        <w:t>Kónya László:</w:t>
      </w:r>
    </w:p>
    <w:p w:rsidR="00CC66B6" w:rsidRDefault="00CC66B6" w:rsidP="00622531">
      <w:pPr>
        <w:pStyle w:val="NoSpacing"/>
        <w:jc w:val="both"/>
      </w:pPr>
      <w:r>
        <w:t>Ismerteti röviden az önkormányzat anyagi helyzetét, és javasolja a testületnek a pályázat benyújtását az önhibáján kívül hátrányos pénzügyi helyzetbe került önkormányzatok pénzügyi támogatására.</w:t>
      </w:r>
    </w:p>
    <w:p w:rsidR="00CC66B6" w:rsidRDefault="00CC66B6" w:rsidP="00622531">
      <w:pPr>
        <w:pStyle w:val="NoSpacing"/>
        <w:jc w:val="both"/>
      </w:pPr>
    </w:p>
    <w:p w:rsidR="00CC66B6" w:rsidRDefault="00CC66B6" w:rsidP="00622531">
      <w:pPr>
        <w:pStyle w:val="NoSpacing"/>
        <w:jc w:val="both"/>
      </w:pPr>
      <w:r>
        <w:t>A képviselő-testület tagjai a polgármester szóbeli előterjesztésében foglaltakat megismerte, megtárgyalta.</w:t>
      </w:r>
    </w:p>
    <w:p w:rsidR="00CC66B6" w:rsidRDefault="00CC66B6" w:rsidP="00622531">
      <w:pPr>
        <w:pStyle w:val="NoSpacing"/>
        <w:jc w:val="both"/>
      </w:pPr>
    </w:p>
    <w:p w:rsidR="00CC66B6" w:rsidRDefault="00CC66B6" w:rsidP="00622531">
      <w:pPr>
        <w:pStyle w:val="NoSpacing"/>
        <w:jc w:val="both"/>
      </w:pPr>
      <w:r>
        <w:t>A képviselő-testület 4 igen szavazattal, ellenszavazat és tartózkodás nélkül meghozta az alábbi határozatát:</w:t>
      </w:r>
    </w:p>
    <w:p w:rsidR="00CC66B6" w:rsidRDefault="00CC66B6" w:rsidP="00622531">
      <w:pPr>
        <w:pStyle w:val="NoSpacing"/>
        <w:jc w:val="both"/>
      </w:pPr>
    </w:p>
    <w:p w:rsidR="00CC66B6" w:rsidRPr="00622531" w:rsidRDefault="00CC66B6" w:rsidP="00622531">
      <w:pPr>
        <w:pStyle w:val="NoSpacing"/>
        <w:jc w:val="both"/>
        <w:rPr>
          <w:b/>
          <w:u w:val="single"/>
        </w:rPr>
      </w:pPr>
      <w:r w:rsidRPr="00622531">
        <w:rPr>
          <w:b/>
          <w:u w:val="single"/>
        </w:rPr>
        <w:t>85/2011./X.25./kt.határozat:</w:t>
      </w:r>
    </w:p>
    <w:p w:rsidR="00CC66B6" w:rsidRDefault="00CC66B6" w:rsidP="00622531">
      <w:pPr>
        <w:pStyle w:val="NoSpacing"/>
        <w:jc w:val="both"/>
      </w:pPr>
    </w:p>
    <w:p w:rsidR="00CC66B6" w:rsidRDefault="00CC66B6" w:rsidP="00622531">
      <w:pPr>
        <w:jc w:val="both"/>
      </w:pPr>
      <w:r>
        <w:t>1.Tikos Község Önkormányzatának Képviselő-testülete a Magyar Köztársaság 2011.évi költségvetéséről szóló 2010.évi CLXIX.törvény 6.számú melléklet 2.pontja alapján (továbbiakban 6.számú melléklet) támogatási igényt nyújt be az önhibájukon kívül hátrányos helyzetben lévő önkormányzatok támogatására.</w:t>
      </w:r>
    </w:p>
    <w:p w:rsidR="00CC66B6" w:rsidRDefault="00CC66B6" w:rsidP="00622531">
      <w:pPr>
        <w:jc w:val="both"/>
      </w:pPr>
    </w:p>
    <w:p w:rsidR="00CC66B6" w:rsidRDefault="00CC66B6" w:rsidP="00622531">
      <w:pPr>
        <w:jc w:val="both"/>
      </w:pPr>
      <w:r>
        <w:t>2.Tikos Község Önkormányzatának Képviselő-testülete az önhibájukon kívül hátrányos helyzetben lévő önkormányzatok támogatásának igényléséhez a fenti törvény alapján a következő nyilatkozatot teszi:</w:t>
      </w:r>
    </w:p>
    <w:p w:rsidR="00CC66B6" w:rsidRDefault="00CC66B6" w:rsidP="00622531">
      <w:pPr>
        <w:jc w:val="both"/>
      </w:pPr>
      <w:smartTag w:uri="urn:schemas-microsoft-com:office:smarttags" w:element="place">
        <w:r>
          <w:t>I.</w:t>
        </w:r>
      </w:smartTag>
      <w:r>
        <w:t xml:space="preserve"> b.) a teleülési önkormányzat lakosságszáma 2010.január 1.ján 1000 fő alatt, és a Balatonszentgyörgy székhelyű körjegyzőséghez tartozik.</w:t>
      </w:r>
    </w:p>
    <w:p w:rsidR="00CC66B6" w:rsidRDefault="00CC66B6" w:rsidP="00622531">
      <w:pPr>
        <w:jc w:val="both"/>
      </w:pPr>
    </w:p>
    <w:p w:rsidR="00CC66B6" w:rsidRDefault="00CC66B6" w:rsidP="00622531">
      <w:pPr>
        <w:jc w:val="both"/>
      </w:pPr>
      <w:r>
        <w:t>II.a.)A teleülési önkormányzat helyi adó bevezetéséről döntött és 2011.évben ilyen jogcímen 3.086 ezer forint összegű bevételt tervez.</w:t>
      </w:r>
    </w:p>
    <w:p w:rsidR="00CC66B6" w:rsidRDefault="00CC66B6" w:rsidP="00622531">
      <w:pPr>
        <w:jc w:val="both"/>
      </w:pPr>
    </w:p>
    <w:p w:rsidR="00CC66B6" w:rsidRDefault="00CC66B6" w:rsidP="00622531">
      <w:pPr>
        <w:jc w:val="both"/>
      </w:pPr>
      <w:r>
        <w:t>III.Az önkormányzat 2011.évi módosított költségvetési rendeletét 2.691 ezer forint összegű működési célú hiánnyal fogadta el.</w:t>
      </w:r>
    </w:p>
    <w:p w:rsidR="00CC66B6" w:rsidRDefault="00CC66B6" w:rsidP="00622531">
      <w:pPr>
        <w:jc w:val="both"/>
      </w:pPr>
    </w:p>
    <w:p w:rsidR="00CC66B6" w:rsidRDefault="00CC66B6" w:rsidP="00622531">
      <w:pPr>
        <w:jc w:val="both"/>
      </w:pPr>
      <w:r>
        <w:t>IV.Az önkormányzat kötelezettségvállalása 2010.és 2011.évben nem haladja meg az Ötv. 88.§.(2) bekezdés szerinti éves kötelezettségvállalás felső határát.</w:t>
      </w:r>
    </w:p>
    <w:p w:rsidR="00CC66B6" w:rsidRDefault="00CC66B6" w:rsidP="00622531">
      <w:pPr>
        <w:jc w:val="both"/>
      </w:pPr>
    </w:p>
    <w:p w:rsidR="00CC66B6" w:rsidRDefault="00CC66B6" w:rsidP="00622531">
      <w:pPr>
        <w:jc w:val="both"/>
      </w:pPr>
      <w:r>
        <w:t>V.a.) Az önkormányzat az Ötv. szabályai szerint kötelező könyvvizsgálatra nem kötelezett.</w:t>
      </w:r>
    </w:p>
    <w:p w:rsidR="00CC66B6" w:rsidRDefault="00CC66B6" w:rsidP="00622531">
      <w:pPr>
        <w:jc w:val="both"/>
      </w:pPr>
    </w:p>
    <w:p w:rsidR="00CC66B6" w:rsidRDefault="00CC66B6" w:rsidP="00622531">
      <w:pPr>
        <w:jc w:val="both"/>
      </w:pPr>
      <w:r w:rsidRPr="00537B7F">
        <w:rPr>
          <w:u w:val="single"/>
        </w:rPr>
        <w:t>Határidő</w:t>
      </w:r>
      <w:r>
        <w:t>: azonnal</w:t>
      </w:r>
    </w:p>
    <w:p w:rsidR="00CC66B6" w:rsidRDefault="00CC66B6" w:rsidP="00622531">
      <w:pPr>
        <w:jc w:val="both"/>
      </w:pPr>
      <w:r w:rsidRPr="00537B7F">
        <w:rPr>
          <w:u w:val="single"/>
        </w:rPr>
        <w:t>Felelős:</w:t>
      </w:r>
      <w:r>
        <w:t xml:space="preserve"> Kónya László polgármester</w:t>
      </w:r>
    </w:p>
    <w:p w:rsidR="00CC66B6" w:rsidRDefault="00CC66B6" w:rsidP="00622531">
      <w:pPr>
        <w:pStyle w:val="NoSpacing"/>
        <w:jc w:val="both"/>
      </w:pPr>
    </w:p>
    <w:p w:rsidR="00CC66B6" w:rsidRDefault="00CC66B6" w:rsidP="00622531">
      <w:pPr>
        <w:pStyle w:val="NoSpacing"/>
        <w:jc w:val="both"/>
      </w:pPr>
    </w:p>
    <w:p w:rsidR="00CC66B6" w:rsidRDefault="00CC66B6" w:rsidP="00622531">
      <w:pPr>
        <w:pStyle w:val="NoSpacing"/>
        <w:jc w:val="both"/>
      </w:pPr>
    </w:p>
    <w:p w:rsidR="00CC66B6" w:rsidRDefault="00CC66B6" w:rsidP="00622531">
      <w:pPr>
        <w:pStyle w:val="NoSpacing"/>
        <w:jc w:val="both"/>
      </w:pPr>
    </w:p>
    <w:p w:rsidR="00CC66B6" w:rsidRDefault="00CC66B6" w:rsidP="00622531">
      <w:pPr>
        <w:pStyle w:val="NoSpacing"/>
        <w:jc w:val="both"/>
      </w:pPr>
    </w:p>
    <w:p w:rsidR="00CC66B6" w:rsidRPr="00B533F6" w:rsidRDefault="00CC66B6" w:rsidP="00622531">
      <w:pPr>
        <w:pStyle w:val="NoSpacing"/>
        <w:jc w:val="both"/>
        <w:rPr>
          <w:b/>
          <w:u w:val="single"/>
        </w:rPr>
      </w:pPr>
      <w:r w:rsidRPr="00B533F6">
        <w:rPr>
          <w:b/>
          <w:u w:val="single"/>
        </w:rPr>
        <w:t>2.)Napirend tárgyalása</w:t>
      </w:r>
    </w:p>
    <w:p w:rsidR="00CC66B6" w:rsidRDefault="00CC66B6" w:rsidP="00B533F6">
      <w:pPr>
        <w:jc w:val="both"/>
        <w:rPr>
          <w:b/>
          <w:u w:val="single"/>
        </w:rPr>
      </w:pPr>
      <w:r>
        <w:rPr>
          <w:b/>
          <w:u w:val="single"/>
        </w:rPr>
        <w:t>Főnyed csatlakozási kérelme fogorvosi ellátásra létrejött társuláshoz</w:t>
      </w:r>
    </w:p>
    <w:p w:rsidR="00CC66B6" w:rsidRDefault="00CC66B6" w:rsidP="00B533F6">
      <w:pPr>
        <w:jc w:val="both"/>
        <w:rPr>
          <w:b/>
          <w:u w:val="single"/>
        </w:rPr>
      </w:pPr>
    </w:p>
    <w:p w:rsidR="00CC66B6" w:rsidRDefault="00CC66B6" w:rsidP="00B533F6">
      <w:r>
        <w:rPr>
          <w:u w:val="single"/>
        </w:rPr>
        <w:t>Előadó</w:t>
      </w:r>
      <w:r>
        <w:t>: Kónya László polgármester</w:t>
      </w:r>
    </w:p>
    <w:p w:rsidR="00CC66B6" w:rsidRDefault="00CC66B6" w:rsidP="00B533F6"/>
    <w:p w:rsidR="00CC66B6" w:rsidRDefault="00CC66B6" w:rsidP="00B533F6">
      <w:pPr>
        <w:jc w:val="both"/>
      </w:pPr>
      <w:r>
        <w:t>(Az írásos előterjesztés jelen jkv. mellékletét képezi.)</w:t>
      </w:r>
    </w:p>
    <w:p w:rsidR="00CC66B6" w:rsidRDefault="00CC66B6" w:rsidP="00B533F6">
      <w:pPr>
        <w:jc w:val="both"/>
      </w:pPr>
    </w:p>
    <w:p w:rsidR="00CC66B6" w:rsidRDefault="00CC66B6" w:rsidP="00B533F6">
      <w:pPr>
        <w:jc w:val="both"/>
        <w:rPr>
          <w:u w:val="single"/>
        </w:rPr>
      </w:pPr>
      <w:r>
        <w:rPr>
          <w:u w:val="single"/>
        </w:rPr>
        <w:t xml:space="preserve">Török Csilla körjegyző: </w:t>
      </w:r>
    </w:p>
    <w:p w:rsidR="00CC66B6" w:rsidRDefault="00CC66B6" w:rsidP="00B533F6">
      <w:pPr>
        <w:jc w:val="both"/>
      </w:pPr>
    </w:p>
    <w:p w:rsidR="00CC66B6" w:rsidRDefault="00CC66B6" w:rsidP="00B533F6">
      <w:pPr>
        <w:jc w:val="both"/>
      </w:pPr>
      <w:r>
        <w:t xml:space="preserve">Főnyed Község Önkormányzat kérte, hogy csatlakozhasson a társuláshoz. </w:t>
      </w:r>
    </w:p>
    <w:p w:rsidR="00CC66B6" w:rsidRDefault="00CC66B6" w:rsidP="00B533F6">
      <w:pPr>
        <w:jc w:val="both"/>
      </w:pPr>
    </w:p>
    <w:p w:rsidR="00CC66B6" w:rsidRDefault="00CC66B6" w:rsidP="00B533F6">
      <w:pPr>
        <w:rPr>
          <w:u w:val="single"/>
        </w:rPr>
      </w:pPr>
      <w:r w:rsidRPr="00B533F6">
        <w:rPr>
          <w:u w:val="single"/>
        </w:rPr>
        <w:t>Kónya László polgármester</w:t>
      </w:r>
      <w:r>
        <w:rPr>
          <w:u w:val="single"/>
        </w:rPr>
        <w:t>:</w:t>
      </w:r>
    </w:p>
    <w:p w:rsidR="00CC66B6" w:rsidRDefault="00CC66B6" w:rsidP="00B533F6"/>
    <w:p w:rsidR="00CC66B6" w:rsidRDefault="00CC66B6" w:rsidP="00B533F6">
      <w:pPr>
        <w:jc w:val="both"/>
      </w:pPr>
      <w:r>
        <w:t>Kéri a képviselő-testületet, aki egyetért Főnyed község csatlakozásával a fogorvosi társuláshoz, kézfelemeléssel szavazzon.</w:t>
      </w:r>
    </w:p>
    <w:p w:rsidR="00CC66B6" w:rsidRDefault="00CC66B6" w:rsidP="00B533F6"/>
    <w:p w:rsidR="00CC66B6" w:rsidRDefault="00CC66B6" w:rsidP="00B533F6">
      <w:pPr>
        <w:jc w:val="both"/>
      </w:pPr>
      <w:r>
        <w:t>A képviselő-testület a vitában elhangzottak figyelembevételével, 4 igen szavazattal,  ellenszavazattal és tartózkodás  nélkül, meghozta az alábbi határozatát:</w:t>
      </w:r>
    </w:p>
    <w:p w:rsidR="00CC66B6" w:rsidRDefault="00CC66B6" w:rsidP="00B533F6">
      <w:pPr>
        <w:jc w:val="both"/>
      </w:pPr>
    </w:p>
    <w:p w:rsidR="00CC66B6" w:rsidRPr="00217423" w:rsidRDefault="00CC66B6" w:rsidP="00B533F6">
      <w:pPr>
        <w:jc w:val="both"/>
        <w:rPr>
          <w:b/>
        </w:rPr>
      </w:pPr>
      <w:r>
        <w:rPr>
          <w:b/>
          <w:u w:val="single"/>
        </w:rPr>
        <w:t>86/2011. /X.25</w:t>
      </w:r>
      <w:r w:rsidRPr="00217423">
        <w:rPr>
          <w:b/>
          <w:u w:val="single"/>
        </w:rPr>
        <w:t xml:space="preserve">./ kt. határozat:  </w:t>
      </w:r>
      <w:r w:rsidRPr="00217423">
        <w:rPr>
          <w:b/>
        </w:rPr>
        <w:t xml:space="preserve">               </w:t>
      </w:r>
    </w:p>
    <w:p w:rsidR="00CC66B6" w:rsidRDefault="00CC66B6" w:rsidP="00B533F6">
      <w:pPr>
        <w:jc w:val="both"/>
      </w:pPr>
    </w:p>
    <w:p w:rsidR="00CC66B6" w:rsidRDefault="00CC66B6" w:rsidP="00B533F6">
      <w:pPr>
        <w:jc w:val="both"/>
      </w:pPr>
      <w:r>
        <w:t>Tikos</w:t>
      </w:r>
      <w:r w:rsidRPr="00092C5F">
        <w:t xml:space="preserve"> Község Önkormányzatának Képviselő-testülete a Főnyed Község Önkormányzata Képviselő-testületének csatlakozási kérelmét a Balatonszentgyörgy székhelyű „Balatonszentgyörgy, Balatonberény, Hollád, Szegerdő, Tikos és Vörs Községi Önkormányzatok Társulása területi fogorvosi feladatok ellátására” elnevezésű, önálló jogi személyiséggel nem rendelkező társuláshoz megismerte, megtárgyalta, a 2012.év január hó 1.napjával történő csatlakozási kérelmet jóváhagyja. A képviselő-testület felhatalmazza a polgármestert</w:t>
      </w:r>
      <w:r>
        <w:t xml:space="preserve"> </w:t>
      </w:r>
      <w:r w:rsidRPr="00092C5F">
        <w:t xml:space="preserve"> a</w:t>
      </w:r>
      <w:r>
        <w:t xml:space="preserve"> </w:t>
      </w:r>
      <w:r w:rsidRPr="00092C5F">
        <w:t xml:space="preserve"> módosított és egységes szerkezetbe foglalt társulási megállapodás aláírására.</w:t>
      </w:r>
    </w:p>
    <w:p w:rsidR="00CC66B6" w:rsidRPr="00217423" w:rsidRDefault="00CC66B6" w:rsidP="00B533F6">
      <w:pPr>
        <w:jc w:val="both"/>
      </w:pPr>
    </w:p>
    <w:p w:rsidR="00CC66B6" w:rsidRPr="00A507ED" w:rsidRDefault="00CC66B6" w:rsidP="00B533F6">
      <w:pPr>
        <w:pStyle w:val="NoSpacing"/>
        <w:rPr>
          <w:lang w:val="hu-HU"/>
        </w:rPr>
      </w:pPr>
      <w:r w:rsidRPr="00A507ED">
        <w:rPr>
          <w:u w:val="single"/>
          <w:lang w:val="hu-HU"/>
        </w:rPr>
        <w:t>Határidő</w:t>
      </w:r>
      <w:r w:rsidRPr="00A507ED">
        <w:rPr>
          <w:lang w:val="hu-HU"/>
        </w:rPr>
        <w:t>: azonnal</w:t>
      </w:r>
    </w:p>
    <w:p w:rsidR="00CC66B6" w:rsidRPr="00A507ED" w:rsidRDefault="00CC66B6" w:rsidP="00B533F6">
      <w:pPr>
        <w:pStyle w:val="NoSpacing"/>
        <w:rPr>
          <w:lang w:val="hu-HU"/>
        </w:rPr>
      </w:pPr>
      <w:r w:rsidRPr="00A507ED">
        <w:rPr>
          <w:u w:val="single"/>
          <w:lang w:val="hu-HU"/>
        </w:rPr>
        <w:t>Felelős</w:t>
      </w:r>
      <w:r>
        <w:rPr>
          <w:lang w:val="hu-HU"/>
        </w:rPr>
        <w:t>:  Kónya László polg</w:t>
      </w:r>
      <w:r w:rsidRPr="00A507ED">
        <w:rPr>
          <w:lang w:val="hu-HU"/>
        </w:rPr>
        <w:t>ármester</w:t>
      </w:r>
    </w:p>
    <w:p w:rsidR="00CC66B6" w:rsidRDefault="00CC66B6" w:rsidP="00B533F6">
      <w:pPr>
        <w:jc w:val="both"/>
      </w:pPr>
    </w:p>
    <w:p w:rsidR="00CC66B6" w:rsidRDefault="00CC66B6" w:rsidP="00622531">
      <w:pPr>
        <w:pStyle w:val="NoSpacing"/>
        <w:jc w:val="both"/>
        <w:rPr>
          <w:b/>
          <w:u w:val="single"/>
        </w:rPr>
      </w:pPr>
      <w:r w:rsidRPr="00B533F6">
        <w:rPr>
          <w:b/>
          <w:u w:val="single"/>
        </w:rPr>
        <w:t>3.)Egyéb ügyek</w:t>
      </w:r>
      <w:r>
        <w:rPr>
          <w:b/>
          <w:u w:val="single"/>
        </w:rPr>
        <w:t xml:space="preserve"> </w:t>
      </w:r>
    </w:p>
    <w:p w:rsidR="00CC66B6" w:rsidRDefault="00CC66B6" w:rsidP="00622531">
      <w:pPr>
        <w:pStyle w:val="NoSpacing"/>
        <w:jc w:val="both"/>
        <w:rPr>
          <w:b/>
          <w:u w:val="single"/>
        </w:rPr>
      </w:pPr>
      <w:r>
        <w:rPr>
          <w:b/>
          <w:u w:val="single"/>
        </w:rPr>
        <w:t>3.1.Zárt ülés elrendelése</w:t>
      </w:r>
    </w:p>
    <w:p w:rsidR="00CC66B6" w:rsidRDefault="00CC66B6" w:rsidP="00622531">
      <w:pPr>
        <w:pStyle w:val="NoSpacing"/>
        <w:jc w:val="both"/>
        <w:rPr>
          <w:b/>
          <w:u w:val="single"/>
        </w:rPr>
      </w:pPr>
    </w:p>
    <w:p w:rsidR="00CC66B6" w:rsidRDefault="00CC66B6" w:rsidP="00622531">
      <w:pPr>
        <w:pStyle w:val="NoSpacing"/>
        <w:jc w:val="both"/>
      </w:pPr>
      <w:r>
        <w:t>A képviselő-testület egyhangúlag a továbbiakban tárgyarelandó ügyekre –jellegük miatt – zárt  ülést rendel el.</w:t>
      </w:r>
    </w:p>
    <w:p w:rsidR="00CC66B6" w:rsidRDefault="00CC66B6" w:rsidP="00622531">
      <w:pPr>
        <w:pStyle w:val="NoSpacing"/>
        <w:jc w:val="both"/>
      </w:pPr>
    </w:p>
    <w:p w:rsidR="00CC66B6" w:rsidRDefault="00CC66B6" w:rsidP="00CC43D3">
      <w:pPr>
        <w:pStyle w:val="NoSpacing"/>
        <w:jc w:val="center"/>
      </w:pPr>
      <w:r>
        <w:t>k.m.f.t.</w:t>
      </w:r>
    </w:p>
    <w:p w:rsidR="00CC66B6" w:rsidRDefault="00CC66B6" w:rsidP="00622531">
      <w:pPr>
        <w:pStyle w:val="NoSpacing"/>
        <w:jc w:val="both"/>
      </w:pPr>
    </w:p>
    <w:p w:rsidR="00CC66B6" w:rsidRDefault="00CC66B6" w:rsidP="00622531">
      <w:pPr>
        <w:pStyle w:val="NoSpacing"/>
        <w:jc w:val="both"/>
      </w:pPr>
    </w:p>
    <w:p w:rsidR="00CC66B6" w:rsidRDefault="00CC66B6" w:rsidP="00622531">
      <w:pPr>
        <w:pStyle w:val="NoSpacing"/>
        <w:jc w:val="both"/>
      </w:pPr>
    </w:p>
    <w:p w:rsidR="00CC66B6" w:rsidRDefault="00CC66B6" w:rsidP="00622531">
      <w:pPr>
        <w:pStyle w:val="NoSpacing"/>
        <w:jc w:val="both"/>
      </w:pPr>
      <w:r>
        <w:t xml:space="preserve">Kónya László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TörökCsilla</w:t>
      </w:r>
      <w:r>
        <w:br/>
        <w:t>polgármester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körjegyző</w:t>
      </w:r>
    </w:p>
    <w:p w:rsidR="00CC66B6" w:rsidRPr="00B533F6" w:rsidRDefault="00CC66B6" w:rsidP="00622531">
      <w:pPr>
        <w:pStyle w:val="NoSpacing"/>
        <w:jc w:val="both"/>
      </w:pPr>
    </w:p>
    <w:sectPr w:rsidR="00CC66B6" w:rsidRPr="00B533F6" w:rsidSect="003A6BC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D6683B"/>
    <w:multiLevelType w:val="hybridMultilevel"/>
    <w:tmpl w:val="E362B3AE"/>
    <w:lvl w:ilvl="0" w:tplc="42DC6756">
      <w:start w:val="1"/>
      <w:numFmt w:val="decimal"/>
      <w:lvlText w:val="%1.)"/>
      <w:lvlJc w:val="left"/>
      <w:pPr>
        <w:ind w:left="720" w:hanging="36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705B2F56"/>
    <w:multiLevelType w:val="hybridMultilevel"/>
    <w:tmpl w:val="97BCAF0E"/>
    <w:lvl w:ilvl="0" w:tplc="D910F938">
      <w:start w:val="1"/>
      <w:numFmt w:val="decimal"/>
      <w:lvlText w:val="%1.)"/>
      <w:lvlJc w:val="left"/>
      <w:pPr>
        <w:ind w:left="720" w:hanging="36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7FDA3527"/>
    <w:multiLevelType w:val="hybridMultilevel"/>
    <w:tmpl w:val="E362B3AE"/>
    <w:lvl w:ilvl="0" w:tplc="42DC6756">
      <w:start w:val="1"/>
      <w:numFmt w:val="decimal"/>
      <w:lvlText w:val="%1.)"/>
      <w:lvlJc w:val="left"/>
      <w:pPr>
        <w:ind w:left="720" w:hanging="36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2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F472A"/>
    <w:rsid w:val="00092C5F"/>
    <w:rsid w:val="000B6992"/>
    <w:rsid w:val="00200133"/>
    <w:rsid w:val="00217423"/>
    <w:rsid w:val="00223508"/>
    <w:rsid w:val="002441EF"/>
    <w:rsid w:val="00253A1A"/>
    <w:rsid w:val="003802E3"/>
    <w:rsid w:val="003A6BC9"/>
    <w:rsid w:val="004F0431"/>
    <w:rsid w:val="005309D2"/>
    <w:rsid w:val="00537B7F"/>
    <w:rsid w:val="00575ED4"/>
    <w:rsid w:val="005C2B3A"/>
    <w:rsid w:val="00622531"/>
    <w:rsid w:val="006F3EA3"/>
    <w:rsid w:val="007640E8"/>
    <w:rsid w:val="00A47E02"/>
    <w:rsid w:val="00A507ED"/>
    <w:rsid w:val="00B415E6"/>
    <w:rsid w:val="00B533F6"/>
    <w:rsid w:val="00CC43D3"/>
    <w:rsid w:val="00CC66B6"/>
    <w:rsid w:val="00D16D4C"/>
    <w:rsid w:val="00DF472A"/>
    <w:rsid w:val="00E125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F472A"/>
    <w:rPr>
      <w:rFonts w:ascii="Times New Roman" w:eastAsia="Times New Roman" w:hAnsi="Times New Roman"/>
      <w:sz w:val="24"/>
      <w:szCs w:val="24"/>
      <w:lang w:val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DF472A"/>
    <w:rPr>
      <w:rFonts w:ascii="Times New Roman" w:eastAsia="Times New Roman" w:hAnsi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rsid w:val="007640E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640E8"/>
    <w:rPr>
      <w:rFonts w:ascii="Tahoma" w:hAnsi="Tahoma" w:cs="Tahoma"/>
      <w:sz w:val="16"/>
      <w:szCs w:val="16"/>
      <w:lang w:val="en-US" w:eastAsia="hu-H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51</TotalTime>
  <Pages>4</Pages>
  <Words>679</Words>
  <Characters>4691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Csilla</dc:creator>
  <cp:keywords/>
  <dc:description/>
  <cp:lastModifiedBy>PGH Balatonszentgyörgy</cp:lastModifiedBy>
  <cp:revision>5</cp:revision>
  <cp:lastPrinted>2011-11-07T10:01:00Z</cp:lastPrinted>
  <dcterms:created xsi:type="dcterms:W3CDTF">2011-11-03T19:08:00Z</dcterms:created>
  <dcterms:modified xsi:type="dcterms:W3CDTF">2011-12-13T13:45:00Z</dcterms:modified>
</cp:coreProperties>
</file>